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16" w:rsidRDefault="00826F16" w:rsidP="00892C7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бюджетного дошкольного образовательного учреждения</w:t>
      </w:r>
    </w:p>
    <w:p w:rsidR="00826F16" w:rsidRDefault="00826F16" w:rsidP="00892C7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общеразвивающего вида №51 «Радость» с приоритетным осуществлением социально - личностного направления развития воспитанников»</w:t>
      </w:r>
    </w:p>
    <w:p w:rsidR="00826F16" w:rsidRDefault="00826F16" w:rsidP="00892C7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города Невинномысска</w:t>
      </w:r>
    </w:p>
    <w:p w:rsidR="00826F16" w:rsidRDefault="00826F16" w:rsidP="00A073F6"/>
    <w:p w:rsidR="00826F16" w:rsidRDefault="00826F16" w:rsidP="00A073F6"/>
    <w:p w:rsidR="00826F16" w:rsidRDefault="00826F16" w:rsidP="00A073F6"/>
    <w:p w:rsidR="00826F16" w:rsidRDefault="00826F16" w:rsidP="00A073F6"/>
    <w:p w:rsidR="00826F16" w:rsidRDefault="00826F16" w:rsidP="00A073F6"/>
    <w:p w:rsidR="00826F16" w:rsidRDefault="00826F16" w:rsidP="00A073F6">
      <w:r>
        <w:t xml:space="preserve">                                           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25pt;height:9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Мастер-класс"/>
          </v:shape>
        </w:pict>
      </w:r>
    </w:p>
    <w:p w:rsidR="00826F16" w:rsidRDefault="00826F16" w:rsidP="00A073F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На</w:t>
      </w:r>
      <w:r w:rsidRPr="00D25319">
        <w:rPr>
          <w:b/>
          <w:sz w:val="36"/>
          <w:szCs w:val="36"/>
        </w:rPr>
        <w:t xml:space="preserve"> </w:t>
      </w:r>
      <w:r w:rsidRPr="00F536D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конкурс «Воспитатель года – 2014</w:t>
      </w:r>
      <w:r w:rsidRPr="00F536DF">
        <w:rPr>
          <w:b/>
          <w:sz w:val="36"/>
          <w:szCs w:val="36"/>
        </w:rPr>
        <w:t>»</w:t>
      </w:r>
    </w:p>
    <w:p w:rsidR="00826F16" w:rsidRPr="0057260C" w:rsidRDefault="00826F16" w:rsidP="00A073F6">
      <w:pPr>
        <w:rPr>
          <w:b/>
          <w:sz w:val="36"/>
          <w:szCs w:val="36"/>
        </w:rPr>
      </w:pPr>
      <w:r w:rsidRPr="00C9574E">
        <w:rPr>
          <w:b/>
          <w:sz w:val="44"/>
          <w:szCs w:val="44"/>
        </w:rPr>
        <w:t xml:space="preserve">Тема. </w:t>
      </w:r>
      <w:r w:rsidRPr="0057260C">
        <w:rPr>
          <w:b/>
          <w:color w:val="FF0000"/>
          <w:sz w:val="44"/>
          <w:szCs w:val="44"/>
        </w:rPr>
        <w:t>«</w:t>
      </w:r>
      <w:r>
        <w:rPr>
          <w:b/>
          <w:color w:val="FF0000"/>
          <w:sz w:val="44"/>
          <w:szCs w:val="44"/>
        </w:rPr>
        <w:t>Техника оригами из мягких тканей, как средство развития мелкой моторики рук у дошкольников»</w:t>
      </w:r>
    </w:p>
    <w:p w:rsidR="00826F16" w:rsidRDefault="00826F16" w:rsidP="00A073F6">
      <w:pPr>
        <w:rPr>
          <w:b/>
          <w:sz w:val="36"/>
          <w:szCs w:val="36"/>
        </w:rPr>
      </w:pPr>
    </w:p>
    <w:p w:rsidR="00826F16" w:rsidRPr="00892C76" w:rsidRDefault="00826F16" w:rsidP="00A073F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</w:t>
      </w:r>
      <w:r w:rsidRPr="00C9574E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В.Н. Нацык </w:t>
      </w:r>
    </w:p>
    <w:p w:rsidR="00826F16" w:rsidRDefault="00826F16" w:rsidP="00A073F6">
      <w:pPr>
        <w:rPr>
          <w:b/>
          <w:sz w:val="28"/>
          <w:szCs w:val="28"/>
        </w:rPr>
      </w:pPr>
    </w:p>
    <w:p w:rsidR="00826F16" w:rsidRDefault="00826F16" w:rsidP="00A073F6">
      <w:pPr>
        <w:rPr>
          <w:b/>
          <w:sz w:val="28"/>
          <w:szCs w:val="28"/>
        </w:rPr>
      </w:pPr>
    </w:p>
    <w:p w:rsidR="00826F16" w:rsidRDefault="00826F16" w:rsidP="00A073F6">
      <w:pPr>
        <w:rPr>
          <w:b/>
          <w:sz w:val="28"/>
          <w:szCs w:val="28"/>
        </w:rPr>
      </w:pPr>
    </w:p>
    <w:p w:rsidR="00826F16" w:rsidRDefault="00826F16" w:rsidP="00A073F6">
      <w:pPr>
        <w:rPr>
          <w:b/>
          <w:sz w:val="28"/>
          <w:szCs w:val="28"/>
        </w:rPr>
      </w:pPr>
    </w:p>
    <w:p w:rsidR="00826F16" w:rsidRDefault="00826F16" w:rsidP="00A073F6">
      <w:pPr>
        <w:rPr>
          <w:b/>
          <w:sz w:val="28"/>
          <w:szCs w:val="28"/>
        </w:rPr>
      </w:pPr>
    </w:p>
    <w:p w:rsidR="00826F16" w:rsidRDefault="00826F16" w:rsidP="00892C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2014 год</w:t>
      </w:r>
    </w:p>
    <w:p w:rsidR="00826F16" w:rsidRPr="00C9574E" w:rsidRDefault="00826F16" w:rsidP="00A073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</w:p>
    <w:p w:rsidR="00826F16" w:rsidRPr="00BD0F6E" w:rsidRDefault="00826F16" w:rsidP="00A073F6">
      <w:pPr>
        <w:rPr>
          <w:rFonts w:cs="Calibri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Цель мастер-</w:t>
      </w:r>
      <w:r w:rsidRPr="00C9574E">
        <w:rPr>
          <w:b/>
          <w:sz w:val="28"/>
          <w:szCs w:val="28"/>
        </w:rPr>
        <w:t>класса:</w:t>
      </w:r>
      <w:r w:rsidRPr="00D25319">
        <w:rPr>
          <w:b/>
          <w:sz w:val="28"/>
          <w:szCs w:val="28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BD0F6E">
        <w:rPr>
          <w:rFonts w:cs="Calibri"/>
          <w:color w:val="000000"/>
          <w:sz w:val="28"/>
          <w:szCs w:val="28"/>
          <w:shd w:val="clear" w:color="auto" w:fill="FFFFFF"/>
        </w:rPr>
        <w:t>повышение профессионального уровня и обмена передовым опытом участников, расширения кругозора и приобщения к новейшим областям знания.</w:t>
      </w:r>
    </w:p>
    <w:p w:rsidR="00826F16" w:rsidRPr="00BD0F6E" w:rsidRDefault="00826F16" w:rsidP="00D17488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="Calibri" w:hAnsi="Calibri" w:cs="Calibri"/>
          <w:b/>
          <w:color w:val="000000"/>
          <w:sz w:val="28"/>
          <w:szCs w:val="28"/>
        </w:rPr>
      </w:pPr>
      <w:r w:rsidRPr="00BD0F6E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BD0F6E">
        <w:rPr>
          <w:rFonts w:ascii="Calibri" w:hAnsi="Calibri" w:cs="Calibri"/>
          <w:b/>
          <w:color w:val="000000"/>
          <w:sz w:val="28"/>
          <w:szCs w:val="28"/>
        </w:rPr>
        <w:t>Задачи мастер-класса:</w:t>
      </w:r>
    </w:p>
    <w:p w:rsidR="00826F16" w:rsidRPr="00D17488" w:rsidRDefault="00826F16" w:rsidP="00D17488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60"/>
        <w:rPr>
          <w:rFonts w:cs="Calibri"/>
          <w:color w:val="000000"/>
          <w:sz w:val="28"/>
          <w:szCs w:val="28"/>
          <w:lang w:eastAsia="ru-RU"/>
        </w:rPr>
      </w:pPr>
      <w:r w:rsidRPr="00BD0F6E">
        <w:rPr>
          <w:rFonts w:cs="Calibri"/>
          <w:color w:val="000000"/>
          <w:sz w:val="28"/>
          <w:szCs w:val="28"/>
          <w:lang w:eastAsia="ru-RU"/>
        </w:rPr>
        <w:t>передача педагогом</w:t>
      </w:r>
      <w:r w:rsidRPr="00D17488">
        <w:rPr>
          <w:rFonts w:cs="Calibri"/>
          <w:color w:val="000000"/>
          <w:sz w:val="28"/>
          <w:szCs w:val="28"/>
          <w:lang w:eastAsia="ru-RU"/>
        </w:rPr>
        <w:t>-мастером своего опыта путем прямого и комментированного показа последовательности действий, методов, пр</w:t>
      </w:r>
      <w:r w:rsidRPr="00BD0F6E">
        <w:rPr>
          <w:rFonts w:cs="Calibri"/>
          <w:color w:val="000000"/>
          <w:sz w:val="28"/>
          <w:szCs w:val="28"/>
          <w:lang w:eastAsia="ru-RU"/>
        </w:rPr>
        <w:t>иемов и форм педагогической дея</w:t>
      </w:r>
      <w:r w:rsidRPr="00D17488">
        <w:rPr>
          <w:rFonts w:cs="Calibri"/>
          <w:color w:val="000000"/>
          <w:sz w:val="28"/>
          <w:szCs w:val="28"/>
          <w:lang w:eastAsia="ru-RU"/>
        </w:rPr>
        <w:t>тельности;</w:t>
      </w:r>
    </w:p>
    <w:p w:rsidR="00826F16" w:rsidRPr="00D17488" w:rsidRDefault="00826F16" w:rsidP="00D17488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60"/>
        <w:rPr>
          <w:rFonts w:cs="Calibri"/>
          <w:color w:val="000000"/>
          <w:sz w:val="28"/>
          <w:szCs w:val="28"/>
          <w:lang w:eastAsia="ru-RU"/>
        </w:rPr>
      </w:pPr>
      <w:r w:rsidRPr="00D17488">
        <w:rPr>
          <w:rFonts w:cs="Calibri"/>
          <w:color w:val="000000"/>
          <w:sz w:val="28"/>
          <w:szCs w:val="28"/>
          <w:lang w:eastAsia="ru-RU"/>
        </w:rPr>
        <w:t>совместная отработ</w:t>
      </w:r>
      <w:r w:rsidRPr="00BD0F6E">
        <w:rPr>
          <w:rFonts w:cs="Calibri"/>
          <w:color w:val="000000"/>
          <w:sz w:val="28"/>
          <w:szCs w:val="28"/>
          <w:lang w:eastAsia="ru-RU"/>
        </w:rPr>
        <w:t>ка методических подходов педагога</w:t>
      </w:r>
      <w:r w:rsidRPr="00D17488">
        <w:rPr>
          <w:rFonts w:cs="Calibri"/>
          <w:color w:val="000000"/>
          <w:sz w:val="28"/>
          <w:szCs w:val="28"/>
          <w:lang w:eastAsia="ru-RU"/>
        </w:rPr>
        <w:t>-мастера и приемов решения поставленной в программе мастер-класса проблемы;</w:t>
      </w:r>
    </w:p>
    <w:p w:rsidR="00826F16" w:rsidRPr="00D17488" w:rsidRDefault="00826F16" w:rsidP="00D17488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60"/>
        <w:rPr>
          <w:rFonts w:cs="Calibri"/>
          <w:color w:val="000000"/>
          <w:sz w:val="28"/>
          <w:szCs w:val="28"/>
          <w:lang w:eastAsia="ru-RU"/>
        </w:rPr>
      </w:pPr>
      <w:r w:rsidRPr="00D17488">
        <w:rPr>
          <w:rFonts w:cs="Calibri"/>
          <w:color w:val="000000"/>
          <w:sz w:val="28"/>
          <w:szCs w:val="28"/>
          <w:lang w:eastAsia="ru-RU"/>
        </w:rPr>
        <w:t>рефлексия собственного профессионального мастерства участниками мастер-класса;</w:t>
      </w:r>
    </w:p>
    <w:p w:rsidR="00826F16" w:rsidRPr="00BD0F6E" w:rsidRDefault="00826F16" w:rsidP="00A073F6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60"/>
        <w:rPr>
          <w:rFonts w:cs="Calibri"/>
          <w:color w:val="000000"/>
          <w:sz w:val="28"/>
          <w:szCs w:val="28"/>
          <w:lang w:eastAsia="ru-RU"/>
        </w:rPr>
      </w:pPr>
      <w:r w:rsidRPr="00D17488">
        <w:rPr>
          <w:rFonts w:cs="Calibri"/>
          <w:color w:val="000000"/>
          <w:sz w:val="28"/>
          <w:szCs w:val="28"/>
          <w:lang w:eastAsia="ru-RU"/>
        </w:rPr>
        <w:t>оказание помощи участникам мастер-класса в определении задач саморазвития и формировании индивидуальной программы самообразования и самосоверше</w:t>
      </w:r>
      <w:r w:rsidRPr="00BD0F6E">
        <w:rPr>
          <w:rFonts w:cs="Calibri"/>
          <w:color w:val="000000"/>
          <w:sz w:val="28"/>
          <w:szCs w:val="28"/>
          <w:lang w:eastAsia="ru-RU"/>
        </w:rPr>
        <w:t>нство</w:t>
      </w:r>
      <w:r w:rsidRPr="00D17488">
        <w:rPr>
          <w:rFonts w:cs="Calibri"/>
          <w:color w:val="000000"/>
          <w:sz w:val="28"/>
          <w:szCs w:val="28"/>
          <w:lang w:eastAsia="ru-RU"/>
        </w:rPr>
        <w:t>вания.</w:t>
      </w:r>
    </w:p>
    <w:p w:rsidR="00826F16" w:rsidRPr="00B32C51" w:rsidRDefault="00826F16" w:rsidP="00B32C51">
      <w:pPr>
        <w:spacing w:after="0" w:line="240" w:lineRule="auto"/>
        <w:ind w:left="360"/>
        <w:rPr>
          <w:rFonts w:ascii="Arial" w:hAnsi="Arial" w:cs="Arial"/>
          <w:color w:val="000000"/>
          <w:lang w:eastAsia="ru-RU"/>
        </w:rPr>
      </w:pPr>
      <w:r w:rsidRPr="00B32C51">
        <w:rPr>
          <w:rFonts w:ascii="Times New Roman" w:hAnsi="Times New Roman"/>
          <w:b/>
          <w:bCs/>
          <w:color w:val="000000"/>
          <w:sz w:val="28"/>
          <w:lang w:eastAsia="ru-RU"/>
        </w:rPr>
        <w:t>Оборудование:</w:t>
      </w:r>
    </w:p>
    <w:p w:rsidR="00826F16" w:rsidRPr="00B32C51" w:rsidRDefault="00826F16" w:rsidP="00B32C51">
      <w:pPr>
        <w:spacing w:after="0" w:line="240" w:lineRule="auto"/>
        <w:ind w:left="360"/>
        <w:rPr>
          <w:rFonts w:ascii="Times New Roman" w:hAnsi="Times New Roman"/>
          <w:color w:val="000000"/>
          <w:sz w:val="28"/>
          <w:lang w:eastAsia="ru-RU"/>
        </w:rPr>
      </w:pPr>
      <w:r w:rsidRPr="00B32C51">
        <w:rPr>
          <w:rFonts w:ascii="Times New Roman" w:hAnsi="Times New Roman"/>
          <w:color w:val="000000"/>
          <w:sz w:val="28"/>
          <w:lang w:eastAsia="ru-RU"/>
        </w:rPr>
        <w:t>-  </w:t>
      </w:r>
      <w:r>
        <w:rPr>
          <w:rFonts w:ascii="Times New Roman" w:hAnsi="Times New Roman"/>
          <w:color w:val="000000"/>
          <w:sz w:val="28"/>
          <w:lang w:eastAsia="ru-RU"/>
        </w:rPr>
        <w:t>Мультимедийное оборудование (видеопроектор, экран, ноутбук, колонки).</w:t>
      </w:r>
    </w:p>
    <w:p w:rsidR="00826F16" w:rsidRPr="00AD6E2F" w:rsidRDefault="00826F16" w:rsidP="00B32C51">
      <w:pPr>
        <w:spacing w:after="0" w:line="240" w:lineRule="auto"/>
        <w:ind w:left="360"/>
        <w:rPr>
          <w:rFonts w:cs="Calibri"/>
          <w:b/>
          <w:bCs/>
          <w:color w:val="000000"/>
          <w:sz w:val="28"/>
          <w:szCs w:val="28"/>
          <w:lang w:eastAsia="ru-RU"/>
        </w:rPr>
      </w:pPr>
      <w:r w:rsidRPr="00AD6E2F">
        <w:rPr>
          <w:rFonts w:cs="Calibri"/>
          <w:b/>
          <w:bCs/>
          <w:color w:val="000000"/>
          <w:sz w:val="28"/>
          <w:szCs w:val="28"/>
          <w:lang w:eastAsia="ru-RU"/>
        </w:rPr>
        <w:t>Раздаточный материал:</w:t>
      </w:r>
    </w:p>
    <w:p w:rsidR="00826F16" w:rsidRPr="00AD6E2F" w:rsidRDefault="00826F16" w:rsidP="00B32C51">
      <w:pPr>
        <w:pStyle w:val="ListParagraph"/>
        <w:numPr>
          <w:ilvl w:val="0"/>
          <w:numId w:val="3"/>
        </w:num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Полотенца</w:t>
      </w:r>
    </w:p>
    <w:p w:rsidR="00826F16" w:rsidRPr="00AD6E2F" w:rsidRDefault="00826F16" w:rsidP="00B32C51">
      <w:pPr>
        <w:pStyle w:val="ListParagraph"/>
        <w:numPr>
          <w:ilvl w:val="0"/>
          <w:numId w:val="3"/>
        </w:num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Фетр разных расцветок</w:t>
      </w:r>
    </w:p>
    <w:p w:rsidR="00826F16" w:rsidRPr="00AD6E2F" w:rsidRDefault="00826F16" w:rsidP="00B32C51">
      <w:pPr>
        <w:pStyle w:val="ListParagraph"/>
        <w:numPr>
          <w:ilvl w:val="0"/>
          <w:numId w:val="3"/>
        </w:num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Шляпная резинка</w:t>
      </w:r>
    </w:p>
    <w:p w:rsidR="00826F16" w:rsidRPr="00AD6E2F" w:rsidRDefault="00826F16" w:rsidP="00B32C51">
      <w:pPr>
        <w:pStyle w:val="ListParagraph"/>
        <w:numPr>
          <w:ilvl w:val="0"/>
          <w:numId w:val="3"/>
        </w:num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Пуговицы</w:t>
      </w:r>
    </w:p>
    <w:p w:rsidR="00826F16" w:rsidRPr="00AD6E2F" w:rsidRDefault="00826F16" w:rsidP="00B32C51">
      <w:pPr>
        <w:pStyle w:val="ListParagraph"/>
        <w:numPr>
          <w:ilvl w:val="0"/>
          <w:numId w:val="3"/>
        </w:num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Ножницы</w:t>
      </w:r>
    </w:p>
    <w:p w:rsidR="00826F16" w:rsidRPr="00AD6E2F" w:rsidRDefault="00826F16" w:rsidP="00B32C51">
      <w:pPr>
        <w:pStyle w:val="ListParagraph"/>
        <w:numPr>
          <w:ilvl w:val="0"/>
          <w:numId w:val="3"/>
        </w:num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Самоклеющаяся бумага</w:t>
      </w:r>
    </w:p>
    <w:p w:rsidR="00826F16" w:rsidRPr="00AD6E2F" w:rsidRDefault="00826F16" w:rsidP="00B32C51">
      <w:pPr>
        <w:spacing w:line="240" w:lineRule="auto"/>
        <w:rPr>
          <w:rFonts w:cs="Calibri"/>
          <w:sz w:val="28"/>
          <w:szCs w:val="28"/>
        </w:rPr>
      </w:pPr>
      <w:r w:rsidRPr="00AD6E2F">
        <w:rPr>
          <w:rFonts w:cs="Calibri"/>
          <w:sz w:val="28"/>
          <w:szCs w:val="28"/>
        </w:rPr>
        <w:t>Ход мастер класса:</w:t>
      </w:r>
    </w:p>
    <w:p w:rsidR="00826F16" w:rsidRPr="001C7ED1" w:rsidRDefault="00826F16" w:rsidP="00B32C51">
      <w:pPr>
        <w:spacing w:after="0" w:line="240" w:lineRule="auto"/>
        <w:ind w:left="-568"/>
        <w:rPr>
          <w:rFonts w:cs="Calibri"/>
          <w:color w:val="000000"/>
          <w:sz w:val="28"/>
          <w:szCs w:val="28"/>
          <w:lang w:eastAsia="ru-RU"/>
        </w:rPr>
      </w:pPr>
      <w:r w:rsidRPr="00AD6E2F">
        <w:rPr>
          <w:rFonts w:cs="Calibri"/>
          <w:color w:val="000000"/>
          <w:sz w:val="28"/>
          <w:szCs w:val="28"/>
          <w:lang w:eastAsia="ru-RU"/>
        </w:rPr>
        <w:t>Организационный момент. Встреча и размещение участников. Подготовка к практической части мастер-класса.</w:t>
      </w:r>
    </w:p>
    <w:p w:rsidR="00826F16" w:rsidRPr="00AD6E2F" w:rsidRDefault="00826F16" w:rsidP="00AD6E2F">
      <w:pPr>
        <w:spacing w:after="0" w:line="240" w:lineRule="auto"/>
        <w:ind w:left="-568"/>
        <w:rPr>
          <w:rFonts w:cs="Calibri"/>
          <w:color w:val="000000"/>
          <w:sz w:val="28"/>
          <w:szCs w:val="28"/>
          <w:lang w:eastAsia="ru-RU"/>
        </w:rPr>
      </w:pPr>
      <w:r w:rsidRPr="00AD6E2F">
        <w:rPr>
          <w:rFonts w:cs="Calibri"/>
          <w:color w:val="000000"/>
          <w:sz w:val="28"/>
          <w:szCs w:val="28"/>
          <w:lang w:eastAsia="ru-RU"/>
        </w:rPr>
        <w:t>Целевые установки. Содержание мастер-класса.</w:t>
      </w:r>
    </w:p>
    <w:p w:rsidR="00826F16" w:rsidRPr="00B32C51" w:rsidRDefault="00826F16" w:rsidP="00B32C5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6F16" w:rsidRPr="00AD6E2F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</w:t>
      </w:r>
      <w:r w:rsidRPr="00AD6E2F">
        <w:rPr>
          <w:rFonts w:ascii="Times New Roman" w:hAnsi="Times New Roman"/>
          <w:sz w:val="28"/>
          <w:szCs w:val="28"/>
        </w:rPr>
        <w:t xml:space="preserve"> день, уважаемые коллеги! Начать свое выступление я хотела бы с замечательных слов Василия  Александровича Сухомлинского: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«Истоки способностей и дарования детей – на кончиках пальцев. 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ребенок.»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Выполнение движений пальцами индуктивно приводит к возбуждению в речевых центрах головного мозга, что в конечном итоге стимулирует развитие речи, особенно детей с речевыми нарушениями, развивается память ребёнка, он учится запоминать последовательность движений.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для развития пальцев рук создают благоприятный эмоциональный фон, учат вслушиваться и понимать смысл речи, повышают речевую активность ребёнка, так как ребёнок комментирует  свои действия и  действия детей.</w:t>
      </w:r>
    </w:p>
    <w:p w:rsidR="00826F16" w:rsidRDefault="00826F16" w:rsidP="00D85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Пальцы и кисти рук приобретают силу и гибкость, хорошую подвижность, это в дальнейшем облегчит владения навыком письма, что является важнейшим условием подготовки ребёнка к школе.</w:t>
      </w:r>
    </w:p>
    <w:p w:rsidR="00826F16" w:rsidRPr="00AD6E2F" w:rsidRDefault="00826F16" w:rsidP="00D851BE">
      <w:pPr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 xml:space="preserve">В нашем детском саду для развития мелкой моторики рук мы используем множество приемов: пальчиковые игры, штампы, оригами, работу с бумагой, пластилином, природным и бросовым материалом и т.д. </w:t>
      </w:r>
    </w:p>
    <w:p w:rsidR="00826F16" w:rsidRPr="00AD6E2F" w:rsidRDefault="00826F16" w:rsidP="00D851BE">
      <w:pPr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 xml:space="preserve"> Сег</w:t>
      </w:r>
      <w:r>
        <w:rPr>
          <w:rFonts w:ascii="Times New Roman" w:hAnsi="Times New Roman"/>
          <w:sz w:val="28"/>
          <w:szCs w:val="28"/>
        </w:rPr>
        <w:t>одня, я хочу познакомить Вас с т</w:t>
      </w:r>
      <w:r w:rsidRPr="00AD6E2F">
        <w:rPr>
          <w:rFonts w:ascii="Times New Roman" w:hAnsi="Times New Roman"/>
          <w:sz w:val="28"/>
          <w:szCs w:val="28"/>
        </w:rPr>
        <w:t>ехникой оригами из мягких тканей</w:t>
      </w:r>
      <w:r>
        <w:rPr>
          <w:rFonts w:ascii="Times New Roman" w:hAnsi="Times New Roman"/>
          <w:sz w:val="28"/>
          <w:szCs w:val="28"/>
        </w:rPr>
        <w:t>, ее я использую в работе второй</w:t>
      </w:r>
      <w:r w:rsidRPr="00AD6E2F">
        <w:rPr>
          <w:rFonts w:ascii="Times New Roman" w:hAnsi="Times New Roman"/>
          <w:sz w:val="28"/>
          <w:szCs w:val="28"/>
        </w:rPr>
        <w:t xml:space="preserve"> год.  Предлагаю посмотреть вам презентацию готовых работ, чтобы вы имели представление, о том, что это за техника.   (Просмотр презентации)</w:t>
      </w:r>
    </w:p>
    <w:p w:rsidR="00826F16" w:rsidRPr="00AD6E2F" w:rsidRDefault="00826F16" w:rsidP="00D851BE">
      <w:pPr>
        <w:rPr>
          <w:rFonts w:ascii="Times New Roman" w:hAnsi="Times New Roman"/>
          <w:sz w:val="28"/>
          <w:szCs w:val="28"/>
        </w:rPr>
      </w:pPr>
    </w:p>
    <w:p w:rsidR="00826F16" w:rsidRPr="00AD6E2F" w:rsidRDefault="00826F16" w:rsidP="00D851BE">
      <w:pPr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Практическая часть.</w:t>
      </w:r>
    </w:p>
    <w:p w:rsidR="00826F16" w:rsidRPr="00AD6E2F" w:rsidRDefault="00826F16" w:rsidP="00D851BE">
      <w:pPr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Для работы нам понадобятся:</w:t>
      </w:r>
    </w:p>
    <w:p w:rsidR="00826F16" w:rsidRPr="00AD6E2F" w:rsidRDefault="00826F16" w:rsidP="00BD0F6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Полотенца</w:t>
      </w:r>
    </w:p>
    <w:p w:rsidR="00826F16" w:rsidRPr="00AD6E2F" w:rsidRDefault="00826F16" w:rsidP="00BD0F6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 xml:space="preserve">Фетр разных расцветок. </w:t>
      </w:r>
    </w:p>
    <w:p w:rsidR="00826F16" w:rsidRPr="00AD6E2F" w:rsidRDefault="00826F16" w:rsidP="00BD0F6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Шляпная резинка</w:t>
      </w:r>
    </w:p>
    <w:p w:rsidR="00826F16" w:rsidRPr="00AD6E2F" w:rsidRDefault="00826F16" w:rsidP="00BD0F6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Пуговицы</w:t>
      </w:r>
    </w:p>
    <w:p w:rsidR="00826F16" w:rsidRPr="00AD6E2F" w:rsidRDefault="00826F16" w:rsidP="00BD0F6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Ножницы.</w:t>
      </w:r>
    </w:p>
    <w:p w:rsidR="00826F16" w:rsidRPr="00AD6E2F" w:rsidRDefault="00826F16" w:rsidP="00BD0F6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Самоклеющаяся бумага.</w:t>
      </w:r>
    </w:p>
    <w:p w:rsidR="00826F16" w:rsidRPr="00AD6E2F" w:rsidRDefault="00826F16" w:rsidP="00D85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AD6E2F">
        <w:rPr>
          <w:rFonts w:ascii="Times New Roman" w:hAnsi="Times New Roman"/>
          <w:sz w:val="28"/>
          <w:szCs w:val="28"/>
        </w:rPr>
        <w:t xml:space="preserve"> предлагаю </w:t>
      </w:r>
      <w:r>
        <w:rPr>
          <w:rFonts w:ascii="Times New Roman" w:hAnsi="Times New Roman"/>
          <w:sz w:val="28"/>
          <w:szCs w:val="28"/>
        </w:rPr>
        <w:t>вам вместе со мной изготовить «</w:t>
      </w:r>
      <w:r w:rsidRPr="00AD6E2F">
        <w:rPr>
          <w:rFonts w:ascii="Times New Roman" w:hAnsi="Times New Roman"/>
          <w:sz w:val="28"/>
          <w:szCs w:val="28"/>
        </w:rPr>
        <w:t>Собачку» в данной технике, но прежде, прошу Ваше внимание на экран, предлагаю Вам посмотреть, как можно использовать данный материал в своей деятельности ( показ авторской сказки с использованием изготовленных персонажей).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Сказка  «Дружок»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маленькой деревне жил лохматенький  щенок,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собачку эту звали, наш красивенький Дружок.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однажды он проснулся, подтянулся, улыбнулся.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решил пойти гулять, во дворе всё  повидать.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Тут корова  Му-му-му! Не поймёт он, что к чему?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Бурёнка решила молочка подать ему.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открылась дверь сарая, и оттуда в тот же час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Выбегает друг собачки, и зовут его Бараш.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же мы друг другу рады, в гости мы с тобой пойдём.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Кролик даст поесть капусты, поиграем мы втроём.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Тут и утка пробегала. Ой, какие вы, кря-кря.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Искупаться всем вам надо, чтобы выглядеть как я.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помоем с вами лапки, ушки, носики, хвосты,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и полотенцем вытретесь до чистоты.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такой наш двор весёлый, и красивый и родной.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чистый  и опрятный, весело нам в нём с тобой.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Приходите в гости к нам, рады мы всегда друзьям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корова, и собачка, кролик, уточка, барашек.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Приглашаем вас друзья, мы и он, и ты и я.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наш Дружок – собачка, приглашает поиграть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красивого полотенца,  друга мягкого создать.</w:t>
      </w: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</w:p>
    <w:p w:rsidR="00826F16" w:rsidRDefault="00826F16" w:rsidP="00A073F6">
      <w:pPr>
        <w:rPr>
          <w:rFonts w:ascii="Times New Roman" w:hAnsi="Times New Roman"/>
          <w:sz w:val="28"/>
          <w:szCs w:val="28"/>
        </w:rPr>
      </w:pPr>
    </w:p>
    <w:p w:rsidR="00826F16" w:rsidRPr="00AD6E2F" w:rsidRDefault="00826F16" w:rsidP="00A07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</w:t>
      </w:r>
      <w:r w:rsidRPr="00AD6E2F">
        <w:rPr>
          <w:rFonts w:ascii="Times New Roman" w:hAnsi="Times New Roman"/>
          <w:sz w:val="28"/>
          <w:szCs w:val="28"/>
        </w:rPr>
        <w:t xml:space="preserve">  работы:</w:t>
      </w:r>
    </w:p>
    <w:p w:rsidR="00826F16" w:rsidRPr="00AD6E2F" w:rsidRDefault="00826F16" w:rsidP="00BD1893">
      <w:pPr>
        <w:pStyle w:val="ListParagraph"/>
        <w:shd w:val="clear" w:color="auto" w:fill="FFFFFF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00"/>
        </w:rPr>
        <w:t xml:space="preserve">1. </w:t>
      </w:r>
      <w:r w:rsidRPr="00BD1893">
        <w:rPr>
          <w:rFonts w:ascii="Times New Roman" w:hAnsi="Times New Roman"/>
          <w:sz w:val="28"/>
          <w:szCs w:val="28"/>
          <w:shd w:val="clear" w:color="auto" w:fill="FFFF00"/>
        </w:rPr>
        <w:t>Берем обыкновенное  полотенце.</w:t>
      </w:r>
    </w:p>
    <w:p w:rsidR="00826F16" w:rsidRPr="00AD6E2F" w:rsidRDefault="00826F16" w:rsidP="00A073F6">
      <w:pPr>
        <w:rPr>
          <w:rFonts w:ascii="Times New Roman" w:hAnsi="Times New Roman"/>
          <w:sz w:val="28"/>
          <w:szCs w:val="28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  <w:r w:rsidRPr="00542AAF">
        <w:rPr>
          <w:rFonts w:ascii="Times New Roman" w:hAnsi="Times New Roman"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5pt;height:249pt">
            <v:imagedata r:id="rId7" o:title=""/>
          </v:shape>
        </w:pic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  <w:r w:rsidRPr="00542AAF">
        <w:rPr>
          <w:rFonts w:ascii="Times New Roman" w:hAnsi="Times New Roman"/>
          <w:sz w:val="28"/>
          <w:szCs w:val="28"/>
          <w:highlight w:val="yellow"/>
        </w:rPr>
        <w:pict>
          <v:shape id="_x0000_i1027" type="#_x0000_t75" style="width:465pt;height:298.5pt">
            <v:imagedata r:id="rId8" o:title=""/>
          </v:shape>
        </w:pic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BD1893">
      <w:pPr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2. Скручиваем    полотенец с двух сторон по направлению к середине</w: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Pr="00542AAF" w:rsidRDefault="00826F16" w:rsidP="00542AAF">
      <w:pPr>
        <w:tabs>
          <w:tab w:val="left" w:pos="1995"/>
        </w:tabs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  <w:r>
        <w:rPr>
          <w:noProof/>
          <w:lang w:eastAsia="ru-RU"/>
        </w:rPr>
      </w:r>
      <w:r w:rsidRPr="00542AAF">
        <w:rPr>
          <w:rFonts w:ascii="Times New Roman" w:hAnsi="Times New Roman"/>
          <w:sz w:val="28"/>
          <w:szCs w:val="28"/>
        </w:rPr>
        <w:pict>
          <v:shape id="_x0000_s1026" type="#_x0000_t75" style="width:311.25pt;height:465pt;mso-position-horizontal-relative:char;mso-position-vertical-relative:line">
            <v:imagedata r:id="rId9" o:title=""/>
            <w10:anchorlock/>
          </v:shape>
        </w:pict>
      </w:r>
    </w:p>
    <w:p w:rsidR="00826F16" w:rsidRPr="00096548" w:rsidRDefault="00826F16" w:rsidP="00096548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096548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Pr="00096548" w:rsidRDefault="00826F16" w:rsidP="00BD1893">
      <w:pPr>
        <w:shd w:val="clear" w:color="auto" w:fill="FFFFFF"/>
        <w:tabs>
          <w:tab w:val="left" w:pos="1335"/>
        </w:tabs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3. Делим  полотенец  на 4 части , ¼  часть закрепляем резинкой.</w:t>
      </w:r>
    </w:p>
    <w:p w:rsidR="00826F16" w:rsidRDefault="00826F16" w:rsidP="00BD1893">
      <w:pPr>
        <w:shd w:val="clear" w:color="auto" w:fill="FFFFFF"/>
        <w:rPr>
          <w:rFonts w:ascii="Times New Roman" w:hAnsi="Times New Roman"/>
          <w:sz w:val="28"/>
          <w:szCs w:val="28"/>
          <w:highlight w:val="yellow"/>
        </w:rPr>
      </w:pPr>
      <w:r w:rsidRPr="00542AAF">
        <w:rPr>
          <w:rFonts w:ascii="Times New Roman" w:hAnsi="Times New Roman"/>
          <w:sz w:val="28"/>
          <w:szCs w:val="28"/>
          <w:highlight w:val="yellow"/>
        </w:rPr>
        <w:pict>
          <v:shape id="_x0000_i1029" type="#_x0000_t75" style="width:465pt;height:311.25pt">
            <v:imagedata r:id="rId10" o:title=""/>
          </v:shape>
        </w:pict>
      </w:r>
    </w:p>
    <w:p w:rsidR="00826F16" w:rsidRDefault="00826F16" w:rsidP="00096548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Pr="00096548" w:rsidRDefault="00826F16" w:rsidP="00096548">
      <w:pPr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4. Для головы,  берём вторую часть и также закрепляем резинкой.</w: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  <w:r w:rsidRPr="00542AAF">
        <w:rPr>
          <w:rFonts w:ascii="Times New Roman" w:hAnsi="Times New Roman"/>
          <w:sz w:val="28"/>
          <w:szCs w:val="28"/>
          <w:highlight w:val="yellow"/>
        </w:rPr>
        <w:pict>
          <v:shape id="_x0000_i1030" type="#_x0000_t75" style="width:311.25pt;height:465pt">
            <v:imagedata r:id="rId11" o:title=""/>
          </v:shape>
        </w:pic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5.Оставшуюся  половину подворачиваем и придаем форму  сидящей собачки.</w: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  <w:r w:rsidRPr="00542AAF">
        <w:rPr>
          <w:rFonts w:ascii="Times New Roman" w:hAnsi="Times New Roman"/>
          <w:sz w:val="28"/>
          <w:szCs w:val="28"/>
          <w:highlight w:val="yellow"/>
        </w:rPr>
        <w:pict>
          <v:shape id="_x0000_i1031" type="#_x0000_t75" style="width:311.25pt;height:465pt">
            <v:imagedata r:id="rId12" o:title=""/>
          </v:shape>
        </w:pic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BD1893">
      <w:pPr>
        <w:shd w:val="clear" w:color="auto" w:fill="FFFFFF"/>
        <w:rPr>
          <w:rFonts w:ascii="Times New Roman" w:hAnsi="Times New Roman"/>
          <w:sz w:val="28"/>
          <w:szCs w:val="28"/>
          <w:highlight w:val="yellow"/>
        </w:rPr>
      </w:pPr>
    </w:p>
    <w:p w:rsidR="00826F16" w:rsidRPr="00096548" w:rsidRDefault="00826F16" w:rsidP="00BD1893">
      <w:pPr>
        <w:shd w:val="clear" w:color="auto" w:fill="FFFFFF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 xml:space="preserve">6. Из фетра вырезаем уши, вставляем  их  в  верхнюю часть изделия, приклеиваем глаза и нос.  </w:t>
      </w: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rPr>
          <w:rFonts w:ascii="Times New Roman" w:hAnsi="Times New Roman"/>
          <w:sz w:val="28"/>
          <w:szCs w:val="28"/>
          <w:highlight w:val="yellow"/>
        </w:rPr>
      </w:pPr>
    </w:p>
    <w:p w:rsidR="00826F16" w:rsidRDefault="00826F16" w:rsidP="00834092">
      <w:pPr>
        <w:pStyle w:val="ListParagraph"/>
        <w:rPr>
          <w:rFonts w:ascii="Times New Roman" w:hAnsi="Times New Roman"/>
          <w:sz w:val="28"/>
          <w:szCs w:val="28"/>
        </w:rPr>
      </w:pPr>
    </w:p>
    <w:p w:rsidR="00826F16" w:rsidRPr="00AD6E2F" w:rsidRDefault="00826F16" w:rsidP="00834092">
      <w:pPr>
        <w:pStyle w:val="ListParagraph"/>
        <w:tabs>
          <w:tab w:val="left" w:pos="426"/>
        </w:tabs>
        <w:ind w:left="284" w:firstLine="436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Эта «игрушка»  может стать прекрасным украшением в детском саду, использоваться</w:t>
      </w:r>
      <w:r>
        <w:rPr>
          <w:rFonts w:ascii="Times New Roman" w:hAnsi="Times New Roman"/>
          <w:sz w:val="28"/>
          <w:szCs w:val="28"/>
        </w:rPr>
        <w:t>,</w:t>
      </w:r>
      <w:r w:rsidRPr="00AD6E2F">
        <w:rPr>
          <w:rFonts w:ascii="Times New Roman" w:hAnsi="Times New Roman"/>
          <w:sz w:val="28"/>
          <w:szCs w:val="28"/>
        </w:rPr>
        <w:t xml:space="preserve"> как в театральной деятельности, так и для развития речи  или  стать оригинальным подарком для родителей. </w:t>
      </w:r>
    </w:p>
    <w:p w:rsidR="00826F16" w:rsidRPr="00AD6E2F" w:rsidRDefault="00826F16" w:rsidP="00D851BE">
      <w:pPr>
        <w:pStyle w:val="ListParagraph"/>
        <w:rPr>
          <w:rFonts w:ascii="Times New Roman" w:hAnsi="Times New Roman"/>
          <w:sz w:val="28"/>
          <w:szCs w:val="28"/>
        </w:rPr>
      </w:pPr>
    </w:p>
    <w:p w:rsidR="00826F16" w:rsidRDefault="00826F16" w:rsidP="0055119E">
      <w:pPr>
        <w:rPr>
          <w:rFonts w:cs="Calibri"/>
          <w:color w:val="000000"/>
          <w:sz w:val="28"/>
          <w:szCs w:val="28"/>
          <w:shd w:val="clear" w:color="auto" w:fill="FFFFFF"/>
        </w:rPr>
      </w:pPr>
      <w:r w:rsidRPr="00AD6E2F">
        <w:rPr>
          <w:rFonts w:ascii="Times New Roman" w:hAnsi="Times New Roman"/>
          <w:sz w:val="28"/>
          <w:szCs w:val="28"/>
        </w:rPr>
        <w:t xml:space="preserve">Уважаемые коллеги! </w:t>
      </w:r>
      <w:r w:rsidRPr="00AD6E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постаралась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Вас</w:t>
      </w:r>
      <w:r w:rsidRPr="00AD6E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D6E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AD6E2F">
        <w:rPr>
          <w:rFonts w:ascii="Times New Roman" w:hAnsi="Times New Roman"/>
          <w:sz w:val="28"/>
          <w:szCs w:val="28"/>
        </w:rPr>
        <w:t>ехникой оригами из мягких тканей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Надеюсь, что сегодняшний мастер-класс помог  В</w:t>
      </w:r>
      <w:r w:rsidRPr="00AD6E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ам самим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D6E2F">
        <w:rPr>
          <w:rFonts w:ascii="Times New Roman" w:hAnsi="Times New Roman"/>
          <w:color w:val="000000"/>
          <w:sz w:val="28"/>
          <w:szCs w:val="28"/>
          <w:lang w:eastAsia="ru-RU"/>
        </w:rPr>
        <w:t>владе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ть этой техникой. И в дальнейшем, надеюсь, свой опыт вы передадите своим воспитанникам.</w:t>
      </w:r>
      <w:r>
        <w:rPr>
          <w:rFonts w:cs="Calibri"/>
          <w:color w:val="000000"/>
          <w:sz w:val="28"/>
          <w:szCs w:val="28"/>
          <w:shd w:val="clear" w:color="auto" w:fill="FFFFFF"/>
        </w:rPr>
        <w:t xml:space="preserve"> </w:t>
      </w:r>
    </w:p>
    <w:p w:rsidR="00826F16" w:rsidRDefault="00826F16" w:rsidP="00892C76">
      <w:pPr>
        <w:ind w:firstLine="708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Благодарю В</w:t>
      </w:r>
      <w:r>
        <w:rPr>
          <w:rFonts w:ascii="Times New Roman" w:hAnsi="Times New Roman"/>
          <w:sz w:val="28"/>
          <w:szCs w:val="28"/>
        </w:rPr>
        <w:t>ас за внимание, думаю</w:t>
      </w:r>
      <w:r w:rsidRPr="00AD6E2F">
        <w:rPr>
          <w:rFonts w:ascii="Times New Roman" w:hAnsi="Times New Roman"/>
          <w:sz w:val="28"/>
          <w:szCs w:val="28"/>
        </w:rPr>
        <w:t xml:space="preserve">, что наше сотрудничество было плодотворным.  </w:t>
      </w:r>
    </w:p>
    <w:p w:rsidR="00826F16" w:rsidRDefault="00826F16" w:rsidP="00892C76">
      <w:pPr>
        <w:ind w:firstLine="708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>Мне хотелось бы услышать ваше мнение и советы по усовершенствованию этой техники.</w:t>
      </w:r>
    </w:p>
    <w:p w:rsidR="00826F16" w:rsidRDefault="00826F16" w:rsidP="00892C76">
      <w:pPr>
        <w:ind w:firstLine="708"/>
        <w:rPr>
          <w:rFonts w:ascii="Times New Roman" w:hAnsi="Times New Roman"/>
          <w:sz w:val="28"/>
          <w:szCs w:val="28"/>
        </w:rPr>
      </w:pPr>
      <w:r w:rsidRPr="00AD6E2F">
        <w:rPr>
          <w:rFonts w:ascii="Times New Roman" w:hAnsi="Times New Roman"/>
          <w:sz w:val="28"/>
          <w:szCs w:val="28"/>
        </w:rPr>
        <w:t xml:space="preserve"> Если вас заинтересовал мой опыт, приглашаю Вас </w:t>
      </w:r>
      <w:r>
        <w:rPr>
          <w:rFonts w:ascii="Times New Roman" w:hAnsi="Times New Roman"/>
          <w:sz w:val="28"/>
          <w:szCs w:val="28"/>
        </w:rPr>
        <w:t>к дальнейшему сотрудничеству…</w:t>
      </w:r>
      <w:r w:rsidRPr="00AD6E2F">
        <w:rPr>
          <w:rFonts w:ascii="Times New Roman" w:hAnsi="Times New Roman"/>
          <w:sz w:val="28"/>
          <w:szCs w:val="28"/>
        </w:rPr>
        <w:t xml:space="preserve">  </w:t>
      </w:r>
    </w:p>
    <w:p w:rsidR="00826F16" w:rsidRPr="00892C76" w:rsidRDefault="00826F16" w:rsidP="00892C76">
      <w:pPr>
        <w:ind w:firstLine="708"/>
        <w:rPr>
          <w:rFonts w:cs="Calibri"/>
          <w:color w:val="000000"/>
          <w:sz w:val="28"/>
          <w:szCs w:val="28"/>
          <w:shd w:val="clear" w:color="auto" w:fill="FFFFFF"/>
        </w:rPr>
      </w:pPr>
      <w:r w:rsidRPr="00AD6E2F">
        <w:rPr>
          <w:rFonts w:ascii="Times New Roman" w:hAnsi="Times New Roman"/>
          <w:sz w:val="28"/>
          <w:szCs w:val="28"/>
        </w:rPr>
        <w:t>(раздача памяток по изготовлению поделок).</w:t>
      </w:r>
    </w:p>
    <w:p w:rsidR="00826F16" w:rsidRPr="00AD6E2F" w:rsidRDefault="00826F16" w:rsidP="00A073F6">
      <w:pPr>
        <w:rPr>
          <w:rFonts w:ascii="Times New Roman" w:hAnsi="Times New Roman"/>
          <w:sz w:val="28"/>
          <w:szCs w:val="28"/>
        </w:rPr>
      </w:pPr>
    </w:p>
    <w:sectPr w:rsidR="00826F16" w:rsidRPr="00AD6E2F" w:rsidSect="00C9574E"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F16" w:rsidRDefault="00826F16" w:rsidP="006979D6">
      <w:pPr>
        <w:spacing w:after="0" w:line="240" w:lineRule="auto"/>
      </w:pPr>
      <w:r>
        <w:separator/>
      </w:r>
    </w:p>
  </w:endnote>
  <w:endnote w:type="continuationSeparator" w:id="1">
    <w:p w:rsidR="00826F16" w:rsidRDefault="00826F16" w:rsidP="00697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F16" w:rsidRDefault="00826F16" w:rsidP="006979D6">
      <w:pPr>
        <w:spacing w:after="0" w:line="240" w:lineRule="auto"/>
      </w:pPr>
      <w:r>
        <w:separator/>
      </w:r>
    </w:p>
  </w:footnote>
  <w:footnote w:type="continuationSeparator" w:id="1">
    <w:p w:rsidR="00826F16" w:rsidRDefault="00826F16" w:rsidP="00697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D562B"/>
    <w:multiLevelType w:val="hybridMultilevel"/>
    <w:tmpl w:val="F418CF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225486"/>
    <w:multiLevelType w:val="multilevel"/>
    <w:tmpl w:val="BCE4F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0F626D9"/>
    <w:multiLevelType w:val="hybridMultilevel"/>
    <w:tmpl w:val="204C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B5CC9"/>
    <w:multiLevelType w:val="multilevel"/>
    <w:tmpl w:val="ABDED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8306CD1"/>
    <w:multiLevelType w:val="multilevel"/>
    <w:tmpl w:val="D57201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1B51BC"/>
    <w:multiLevelType w:val="multilevel"/>
    <w:tmpl w:val="D44E66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73F6"/>
    <w:rsid w:val="00096548"/>
    <w:rsid w:val="000F4D46"/>
    <w:rsid w:val="00154BA8"/>
    <w:rsid w:val="0018265A"/>
    <w:rsid w:val="00187AEE"/>
    <w:rsid w:val="001C7ED1"/>
    <w:rsid w:val="001F0C30"/>
    <w:rsid w:val="00244B6D"/>
    <w:rsid w:val="00252020"/>
    <w:rsid w:val="00296A6D"/>
    <w:rsid w:val="002A42FC"/>
    <w:rsid w:val="002E0768"/>
    <w:rsid w:val="00377ECE"/>
    <w:rsid w:val="004033B0"/>
    <w:rsid w:val="0047257D"/>
    <w:rsid w:val="004873B2"/>
    <w:rsid w:val="00491454"/>
    <w:rsid w:val="004D2422"/>
    <w:rsid w:val="004E54DB"/>
    <w:rsid w:val="004F1518"/>
    <w:rsid w:val="00542AAF"/>
    <w:rsid w:val="0055119E"/>
    <w:rsid w:val="0055397C"/>
    <w:rsid w:val="00571D3E"/>
    <w:rsid w:val="0057260C"/>
    <w:rsid w:val="00601C64"/>
    <w:rsid w:val="00690C8F"/>
    <w:rsid w:val="006979D6"/>
    <w:rsid w:val="00807B99"/>
    <w:rsid w:val="00822E2B"/>
    <w:rsid w:val="00826F16"/>
    <w:rsid w:val="00834092"/>
    <w:rsid w:val="00835F4B"/>
    <w:rsid w:val="0084486B"/>
    <w:rsid w:val="00892C76"/>
    <w:rsid w:val="00913550"/>
    <w:rsid w:val="0098767E"/>
    <w:rsid w:val="009B6D41"/>
    <w:rsid w:val="009F3DD2"/>
    <w:rsid w:val="00A073F6"/>
    <w:rsid w:val="00A4713D"/>
    <w:rsid w:val="00A50753"/>
    <w:rsid w:val="00A53DF8"/>
    <w:rsid w:val="00AA65C6"/>
    <w:rsid w:val="00AD6E2F"/>
    <w:rsid w:val="00AE243A"/>
    <w:rsid w:val="00B32C51"/>
    <w:rsid w:val="00BD0F6E"/>
    <w:rsid w:val="00BD1893"/>
    <w:rsid w:val="00C844E2"/>
    <w:rsid w:val="00C9574E"/>
    <w:rsid w:val="00CA0844"/>
    <w:rsid w:val="00CE3456"/>
    <w:rsid w:val="00D0089B"/>
    <w:rsid w:val="00D17488"/>
    <w:rsid w:val="00D20F4E"/>
    <w:rsid w:val="00D25319"/>
    <w:rsid w:val="00D51528"/>
    <w:rsid w:val="00D851BE"/>
    <w:rsid w:val="00DB172D"/>
    <w:rsid w:val="00E51A2C"/>
    <w:rsid w:val="00E57324"/>
    <w:rsid w:val="00E63500"/>
    <w:rsid w:val="00EC110A"/>
    <w:rsid w:val="00EF35F7"/>
    <w:rsid w:val="00F32A23"/>
    <w:rsid w:val="00F53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B6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3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5F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35F4B"/>
    <w:pPr>
      <w:ind w:left="720"/>
      <w:contextualSpacing/>
    </w:pPr>
  </w:style>
  <w:style w:type="paragraph" w:styleId="NormalWeb">
    <w:name w:val="Normal (Web)"/>
    <w:basedOn w:val="Normal"/>
    <w:uiPriority w:val="99"/>
    <w:rsid w:val="009135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697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979D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97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979D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17488"/>
    <w:rPr>
      <w:rFonts w:cs="Times New Roman"/>
    </w:rPr>
  </w:style>
  <w:style w:type="paragraph" w:customStyle="1" w:styleId="c2">
    <w:name w:val="c2"/>
    <w:basedOn w:val="Normal"/>
    <w:uiPriority w:val="99"/>
    <w:rsid w:val="001C7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1C7ED1"/>
    <w:rPr>
      <w:rFonts w:cs="Times New Roman"/>
    </w:rPr>
  </w:style>
  <w:style w:type="paragraph" w:customStyle="1" w:styleId="c11">
    <w:name w:val="c11"/>
    <w:basedOn w:val="Normal"/>
    <w:uiPriority w:val="99"/>
    <w:rsid w:val="001C7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Normal"/>
    <w:uiPriority w:val="99"/>
    <w:rsid w:val="001C7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1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574</TotalTime>
  <Pages>11</Pages>
  <Words>875</Words>
  <Characters>4992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2014-05-05T04:50:00Z</cp:lastPrinted>
  <dcterms:created xsi:type="dcterms:W3CDTF">2013-05-01T15:36:00Z</dcterms:created>
  <dcterms:modified xsi:type="dcterms:W3CDTF">2014-05-06T10:24:00Z</dcterms:modified>
</cp:coreProperties>
</file>